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758AE" w:rsidRDefault="00F66372" w:rsidP="00C96786">
      <w:pPr>
        <w:pStyle w:val="Listepuces"/>
        <w:numPr>
          <w:ilvl w:val="0"/>
          <w:numId w:val="0"/>
        </w:numPr>
        <w:ind w:left="360" w:hanging="360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Au choix, 2</w:t>
      </w:r>
      <w:r w:rsidR="005E1AB5">
        <w:rPr>
          <w:rFonts w:cstheme="minorHAnsi"/>
          <w:color w:val="000000" w:themeColor="text1"/>
          <w:sz w:val="22"/>
          <w:szCs w:val="22"/>
        </w:rPr>
        <w:t xml:space="preserve"> projets </w:t>
      </w:r>
      <w:r>
        <w:rPr>
          <w:rFonts w:cstheme="minorHAnsi"/>
          <w:color w:val="000000" w:themeColor="text1"/>
          <w:sz w:val="22"/>
          <w:szCs w:val="22"/>
        </w:rPr>
        <w:t>:</w:t>
      </w:r>
    </w:p>
    <w:p w:rsidR="00EE12F7" w:rsidRDefault="00EE12F7" w:rsidP="006440FB">
      <w:pPr>
        <w:pStyle w:val="Listepuces"/>
        <w:numPr>
          <w:ilvl w:val="0"/>
          <w:numId w:val="0"/>
        </w:numPr>
        <w:ind w:left="720"/>
        <w:rPr>
          <w:rFonts w:cstheme="minorHAnsi"/>
          <w:color w:val="000000" w:themeColor="text1"/>
          <w:sz w:val="22"/>
          <w:szCs w:val="22"/>
          <w:u w:val="single"/>
        </w:rPr>
      </w:pPr>
    </w:p>
    <w:p w:rsidR="00EE12F7" w:rsidRDefault="00EE12F7" w:rsidP="006440FB">
      <w:pPr>
        <w:pStyle w:val="Listepuces"/>
        <w:numPr>
          <w:ilvl w:val="0"/>
          <w:numId w:val="0"/>
        </w:numPr>
        <w:ind w:left="720"/>
        <w:rPr>
          <w:rFonts w:cstheme="minorHAnsi"/>
          <w:color w:val="000000" w:themeColor="text1"/>
          <w:sz w:val="22"/>
          <w:szCs w:val="22"/>
          <w:u w:val="single"/>
        </w:rPr>
      </w:pPr>
    </w:p>
    <w:p w:rsidR="004A0E19" w:rsidRPr="00F66372" w:rsidRDefault="004A0E19" w:rsidP="006440FB">
      <w:pPr>
        <w:pStyle w:val="Listepuces"/>
        <w:numPr>
          <w:ilvl w:val="0"/>
          <w:numId w:val="0"/>
        </w:numPr>
        <w:ind w:left="720"/>
        <w:rPr>
          <w:rFonts w:cstheme="minorHAnsi"/>
          <w:color w:val="000000" w:themeColor="text1"/>
          <w:sz w:val="22"/>
          <w:szCs w:val="22"/>
          <w:u w:val="single"/>
        </w:rPr>
      </w:pPr>
      <w:r w:rsidRPr="00F66372">
        <w:rPr>
          <w:rFonts w:cstheme="minorHAnsi"/>
          <w:color w:val="000000" w:themeColor="text1"/>
          <w:sz w:val="22"/>
          <w:szCs w:val="22"/>
          <w:u w:val="single"/>
        </w:rPr>
        <w:t>Tonnelle en fer :</w:t>
      </w:r>
      <w:r w:rsidR="00F66372">
        <w:rPr>
          <w:rFonts w:cstheme="minorHAnsi"/>
          <w:color w:val="000000" w:themeColor="text1"/>
          <w:sz w:val="22"/>
          <w:szCs w:val="22"/>
          <w:u w:val="single"/>
        </w:rPr>
        <w:t xml:space="preserve"> largeur 3, 50 m</w:t>
      </w:r>
    </w:p>
    <w:p w:rsidR="00916FCF" w:rsidRDefault="006440FB" w:rsidP="00916FCF">
      <w:pPr>
        <w:pStyle w:val="Listepuces"/>
        <w:numPr>
          <w:ilvl w:val="0"/>
          <w:numId w:val="13"/>
        </w:numPr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Fournitures : 150 euros</w:t>
      </w:r>
    </w:p>
    <w:p w:rsidR="006440FB" w:rsidRDefault="006440FB" w:rsidP="00916FCF">
      <w:pPr>
        <w:pStyle w:val="Listepuces"/>
        <w:numPr>
          <w:ilvl w:val="0"/>
          <w:numId w:val="13"/>
        </w:numPr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Location d’atelier : 200 euros à 250</w:t>
      </w:r>
    </w:p>
    <w:p w:rsidR="00916FCF" w:rsidRDefault="00916FCF" w:rsidP="00916FCF">
      <w:pPr>
        <w:pStyle w:val="Listepuces"/>
        <w:numPr>
          <w:ilvl w:val="0"/>
          <w:numId w:val="13"/>
        </w:numPr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Peinture</w:t>
      </w:r>
      <w:r w:rsidR="006440FB">
        <w:rPr>
          <w:rFonts w:cstheme="minorHAnsi"/>
          <w:color w:val="000000" w:themeColor="text1"/>
          <w:sz w:val="22"/>
          <w:szCs w:val="22"/>
        </w:rPr>
        <w:t>, Boulot : 50 euros</w:t>
      </w:r>
    </w:p>
    <w:p w:rsidR="0081261C" w:rsidRDefault="006440FB" w:rsidP="0081261C">
      <w:pPr>
        <w:pStyle w:val="Listepuces"/>
        <w:numPr>
          <w:ilvl w:val="0"/>
          <w:numId w:val="0"/>
        </w:numPr>
        <w:ind w:left="720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Temps atelier + pose 35h</w:t>
      </w:r>
      <w:r w:rsidR="00F66372">
        <w:rPr>
          <w:rFonts w:cstheme="minorHAnsi"/>
          <w:color w:val="000000" w:themeColor="text1"/>
          <w:sz w:val="22"/>
          <w:szCs w:val="22"/>
        </w:rPr>
        <w:t xml:space="preserve"> au total (2 personnes max à l’atelier)</w:t>
      </w:r>
    </w:p>
    <w:p w:rsidR="00EE12F7" w:rsidRDefault="00EE12F7" w:rsidP="006440FB">
      <w:pPr>
        <w:pStyle w:val="Listepuces"/>
        <w:numPr>
          <w:ilvl w:val="0"/>
          <w:numId w:val="0"/>
        </w:numPr>
        <w:ind w:left="720"/>
        <w:rPr>
          <w:rFonts w:cstheme="minorHAnsi"/>
          <w:color w:val="000000" w:themeColor="text1"/>
          <w:sz w:val="22"/>
          <w:szCs w:val="22"/>
        </w:rPr>
      </w:pPr>
    </w:p>
    <w:p w:rsidR="0081261C" w:rsidRDefault="0081261C" w:rsidP="006440FB">
      <w:pPr>
        <w:pStyle w:val="Listepuces"/>
        <w:numPr>
          <w:ilvl w:val="0"/>
          <w:numId w:val="0"/>
        </w:numPr>
        <w:ind w:left="720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noProof/>
          <w:color w:val="000000" w:themeColor="text1"/>
          <w:sz w:val="22"/>
          <w:szCs w:val="22"/>
        </w:rPr>
        <w:drawing>
          <wp:inline distT="0" distB="0" distL="0" distR="0">
            <wp:extent cx="5732145" cy="278574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61C" w:rsidRDefault="0081261C" w:rsidP="006440FB">
      <w:pPr>
        <w:pStyle w:val="Listepuces"/>
        <w:numPr>
          <w:ilvl w:val="0"/>
          <w:numId w:val="0"/>
        </w:numPr>
        <w:ind w:left="720"/>
        <w:rPr>
          <w:rFonts w:cstheme="minorHAnsi"/>
          <w:color w:val="000000" w:themeColor="text1"/>
          <w:sz w:val="22"/>
          <w:szCs w:val="22"/>
          <w:u w:val="single"/>
        </w:rPr>
      </w:pPr>
    </w:p>
    <w:p w:rsidR="00EE12F7" w:rsidRDefault="00EE12F7" w:rsidP="006440FB">
      <w:pPr>
        <w:pStyle w:val="Listepuces"/>
        <w:numPr>
          <w:ilvl w:val="0"/>
          <w:numId w:val="0"/>
        </w:numPr>
        <w:ind w:left="720"/>
        <w:rPr>
          <w:rFonts w:cstheme="minorHAnsi"/>
          <w:color w:val="000000" w:themeColor="text1"/>
          <w:sz w:val="22"/>
          <w:szCs w:val="22"/>
          <w:u w:val="single"/>
        </w:rPr>
      </w:pPr>
    </w:p>
    <w:p w:rsidR="00EE12F7" w:rsidRDefault="00EE12F7" w:rsidP="006440FB">
      <w:pPr>
        <w:pStyle w:val="Listepuces"/>
        <w:numPr>
          <w:ilvl w:val="0"/>
          <w:numId w:val="0"/>
        </w:numPr>
        <w:ind w:left="720"/>
        <w:rPr>
          <w:rFonts w:cstheme="minorHAnsi"/>
          <w:color w:val="000000" w:themeColor="text1"/>
          <w:sz w:val="22"/>
          <w:szCs w:val="22"/>
          <w:u w:val="single"/>
        </w:rPr>
      </w:pPr>
    </w:p>
    <w:p w:rsidR="006440FB" w:rsidRPr="00F66372" w:rsidRDefault="006440FB" w:rsidP="006440FB">
      <w:pPr>
        <w:pStyle w:val="Listepuces"/>
        <w:numPr>
          <w:ilvl w:val="0"/>
          <w:numId w:val="0"/>
        </w:numPr>
        <w:ind w:left="720"/>
        <w:rPr>
          <w:rFonts w:cstheme="minorHAnsi"/>
          <w:color w:val="000000" w:themeColor="text1"/>
          <w:sz w:val="22"/>
          <w:szCs w:val="22"/>
          <w:u w:val="single"/>
        </w:rPr>
      </w:pPr>
      <w:r w:rsidRPr="00F66372">
        <w:rPr>
          <w:rFonts w:cstheme="minorHAnsi"/>
          <w:color w:val="000000" w:themeColor="text1"/>
          <w:sz w:val="22"/>
          <w:szCs w:val="22"/>
          <w:u w:val="single"/>
        </w:rPr>
        <w:t>Tonnelle en bois :</w:t>
      </w:r>
      <w:r w:rsidR="00F66372" w:rsidRPr="00F66372">
        <w:rPr>
          <w:rFonts w:cstheme="minorHAnsi"/>
          <w:color w:val="000000" w:themeColor="text1"/>
          <w:sz w:val="22"/>
          <w:szCs w:val="22"/>
          <w:u w:val="single"/>
        </w:rPr>
        <w:t xml:space="preserve"> largeur 3m</w:t>
      </w:r>
    </w:p>
    <w:p w:rsidR="006440FB" w:rsidRDefault="006440FB" w:rsidP="00F66372">
      <w:pPr>
        <w:pStyle w:val="Listepuces"/>
        <w:numPr>
          <w:ilvl w:val="0"/>
          <w:numId w:val="13"/>
        </w:numPr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Fourniture : 150 euros</w:t>
      </w:r>
    </w:p>
    <w:p w:rsidR="00F66372" w:rsidRDefault="00F66372" w:rsidP="00F66372">
      <w:pPr>
        <w:pStyle w:val="Listepuces"/>
        <w:numPr>
          <w:ilvl w:val="0"/>
          <w:numId w:val="13"/>
        </w:numPr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Sabots métalliques : 120 euros</w:t>
      </w:r>
    </w:p>
    <w:p w:rsidR="00F66372" w:rsidRDefault="00F66372" w:rsidP="00F66372">
      <w:pPr>
        <w:pStyle w:val="Listepuces"/>
        <w:numPr>
          <w:ilvl w:val="0"/>
          <w:numId w:val="13"/>
        </w:numPr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Ciment, gravier et vis : 50 euros</w:t>
      </w:r>
    </w:p>
    <w:p w:rsidR="00F66372" w:rsidRDefault="00F66372" w:rsidP="00F66372">
      <w:pPr>
        <w:pStyle w:val="Listepuces"/>
        <w:numPr>
          <w:ilvl w:val="0"/>
          <w:numId w:val="13"/>
        </w:numPr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Vernis : 50 euros</w:t>
      </w:r>
    </w:p>
    <w:p w:rsidR="006440FB" w:rsidRDefault="00F66372" w:rsidP="006440FB">
      <w:pPr>
        <w:pStyle w:val="Listepuces"/>
        <w:numPr>
          <w:ilvl w:val="0"/>
          <w:numId w:val="0"/>
        </w:numPr>
        <w:ind w:left="720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Temps estimé : montage et pose (3 personnes) : 30h au total</w:t>
      </w:r>
    </w:p>
    <w:p w:rsidR="006440FB" w:rsidRDefault="00654287" w:rsidP="00916FCF">
      <w:pPr>
        <w:pStyle w:val="Listepuces"/>
        <w:numPr>
          <w:ilvl w:val="0"/>
          <w:numId w:val="0"/>
        </w:numPr>
        <w:ind w:left="360" w:hanging="360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noProof/>
          <w:color w:val="000000" w:themeColor="text1"/>
          <w:sz w:val="22"/>
          <w:szCs w:val="22"/>
        </w:rPr>
        <w:lastRenderedPageBreak/>
        <w:drawing>
          <wp:inline distT="0" distB="0" distL="0" distR="0">
            <wp:extent cx="2482899" cy="3310532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396" cy="336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0000" w:themeColor="text1"/>
          <w:sz w:val="22"/>
          <w:szCs w:val="22"/>
        </w:rPr>
        <w:drawing>
          <wp:inline distT="0" distB="0" distL="0" distR="0">
            <wp:extent cx="2482899" cy="3310532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042" cy="336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FB" w:rsidRDefault="00F66372" w:rsidP="00916FCF">
      <w:pPr>
        <w:pStyle w:val="Listepuces"/>
        <w:numPr>
          <w:ilvl w:val="0"/>
          <w:numId w:val="0"/>
        </w:numPr>
        <w:ind w:left="360" w:hanging="360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A soumettre au vote</w:t>
      </w:r>
      <w:r w:rsidR="00EE12F7">
        <w:rPr>
          <w:rFonts w:cstheme="minorHAnsi"/>
          <w:color w:val="000000" w:themeColor="text1"/>
          <w:sz w:val="22"/>
          <w:szCs w:val="22"/>
        </w:rPr>
        <w:t>, dimanche 2 novembre.</w:t>
      </w:r>
      <w:r>
        <w:rPr>
          <w:rFonts w:cstheme="minorHAnsi"/>
          <w:color w:val="000000" w:themeColor="text1"/>
          <w:sz w:val="22"/>
          <w:szCs w:val="22"/>
        </w:rPr>
        <w:t xml:space="preserve"> </w:t>
      </w:r>
    </w:p>
    <w:p w:rsidR="006440FB" w:rsidRDefault="006440FB" w:rsidP="00916FCF">
      <w:pPr>
        <w:pStyle w:val="Listepuces"/>
        <w:numPr>
          <w:ilvl w:val="0"/>
          <w:numId w:val="0"/>
        </w:numPr>
        <w:ind w:left="360" w:hanging="360"/>
        <w:rPr>
          <w:rFonts w:cstheme="minorHAnsi"/>
          <w:color w:val="000000" w:themeColor="text1"/>
          <w:sz w:val="22"/>
          <w:szCs w:val="22"/>
        </w:rPr>
      </w:pPr>
    </w:p>
    <w:p w:rsidR="004A0E19" w:rsidRDefault="004A0E19" w:rsidP="005E1AB5">
      <w:pPr>
        <w:pStyle w:val="Listepuces"/>
        <w:numPr>
          <w:ilvl w:val="0"/>
          <w:numId w:val="0"/>
        </w:numPr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Bernard </w:t>
      </w:r>
      <w:r w:rsidR="005E1AB5">
        <w:rPr>
          <w:rFonts w:cstheme="minorHAnsi"/>
          <w:color w:val="000000" w:themeColor="text1"/>
          <w:sz w:val="22"/>
          <w:szCs w:val="22"/>
        </w:rPr>
        <w:t xml:space="preserve">a planté des bulbes de tulipe sur l’espace au nord. </w:t>
      </w:r>
    </w:p>
    <w:p w:rsidR="005E1AB5" w:rsidRDefault="005E1AB5" w:rsidP="005E1AB5">
      <w:pPr>
        <w:pStyle w:val="Listepuces"/>
        <w:numPr>
          <w:ilvl w:val="0"/>
          <w:numId w:val="0"/>
        </w:numPr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Une entreprise a remblayé le fossé coté nord. C’est Bernard qui s’est occupé des plantations. Il reste de la place à voir pour la journée de TIC. Prévoir des plantes. </w:t>
      </w:r>
    </w:p>
    <w:p w:rsidR="005E1AB5" w:rsidRDefault="005E1AB5" w:rsidP="005E1AB5">
      <w:pPr>
        <w:pStyle w:val="Listepuces"/>
        <w:numPr>
          <w:ilvl w:val="0"/>
          <w:numId w:val="0"/>
        </w:numPr>
        <w:rPr>
          <w:rFonts w:cstheme="minorHAnsi"/>
          <w:color w:val="000000" w:themeColor="text1"/>
          <w:sz w:val="22"/>
          <w:szCs w:val="22"/>
        </w:rPr>
      </w:pPr>
    </w:p>
    <w:p w:rsidR="005E1AB5" w:rsidRDefault="005E1AB5" w:rsidP="00916FCF">
      <w:pPr>
        <w:pStyle w:val="Listepuces"/>
        <w:numPr>
          <w:ilvl w:val="0"/>
          <w:numId w:val="0"/>
        </w:numPr>
        <w:ind w:left="360" w:hanging="360"/>
        <w:rPr>
          <w:rFonts w:cstheme="minorHAnsi"/>
          <w:color w:val="000000" w:themeColor="text1"/>
          <w:sz w:val="22"/>
          <w:szCs w:val="22"/>
        </w:rPr>
      </w:pPr>
    </w:p>
    <w:p w:rsidR="005E1AB5" w:rsidRDefault="005E1AB5" w:rsidP="00916FCF">
      <w:pPr>
        <w:pStyle w:val="Listepuces"/>
        <w:numPr>
          <w:ilvl w:val="0"/>
          <w:numId w:val="0"/>
        </w:numPr>
        <w:ind w:left="360" w:hanging="360"/>
        <w:rPr>
          <w:rFonts w:cstheme="minorHAnsi"/>
          <w:color w:val="000000" w:themeColor="text1"/>
          <w:sz w:val="22"/>
          <w:szCs w:val="22"/>
        </w:rPr>
      </w:pPr>
    </w:p>
    <w:p w:rsidR="00A75E21" w:rsidRDefault="00A75E21" w:rsidP="00A75E21">
      <w:pPr>
        <w:pStyle w:val="Titre1"/>
        <w:rPr>
          <w:sz w:val="20"/>
          <w:szCs w:val="20"/>
        </w:rPr>
      </w:pPr>
      <w:r w:rsidRPr="0053560F">
        <w:rPr>
          <w:sz w:val="20"/>
          <w:szCs w:val="20"/>
        </w:rPr>
        <w:t xml:space="preserve">LES REUNIONS ont lieu </w:t>
      </w:r>
      <w:r>
        <w:rPr>
          <w:sz w:val="20"/>
          <w:szCs w:val="20"/>
        </w:rPr>
        <w:t xml:space="preserve">tous les </w:t>
      </w:r>
      <w:r w:rsidRPr="0053560F">
        <w:rPr>
          <w:sz w:val="20"/>
          <w:szCs w:val="20"/>
        </w:rPr>
        <w:t>jeudi</w:t>
      </w:r>
      <w:r>
        <w:rPr>
          <w:sz w:val="20"/>
          <w:szCs w:val="20"/>
        </w:rPr>
        <w:t xml:space="preserve">s </w:t>
      </w:r>
      <w:r w:rsidRPr="0053560F">
        <w:rPr>
          <w:sz w:val="20"/>
          <w:szCs w:val="20"/>
        </w:rPr>
        <w:t>à 18h.</w:t>
      </w:r>
      <w:r>
        <w:rPr>
          <w:sz w:val="20"/>
          <w:szCs w:val="20"/>
        </w:rPr>
        <w:t xml:space="preserve"> </w:t>
      </w:r>
    </w:p>
    <w:p w:rsidR="00A75E21" w:rsidRPr="00A75E21" w:rsidRDefault="00A75E21" w:rsidP="00A75E21">
      <w:pPr>
        <w:pStyle w:val="Titre1"/>
        <w:rPr>
          <w:sz w:val="20"/>
          <w:szCs w:val="20"/>
        </w:rPr>
      </w:pPr>
      <w:r>
        <w:rPr>
          <w:sz w:val="20"/>
          <w:szCs w:val="20"/>
        </w:rPr>
        <w:t>elles sont suivis d’</w:t>
      </w:r>
      <w:r w:rsidR="00526ED3">
        <w:rPr>
          <w:sz w:val="20"/>
          <w:szCs w:val="20"/>
        </w:rPr>
        <w:t>un tour du jardin puis d’</w:t>
      </w:r>
      <w:r>
        <w:rPr>
          <w:sz w:val="20"/>
          <w:szCs w:val="20"/>
        </w:rPr>
        <w:t>activités ouvertes à tous (vers 19h).</w:t>
      </w:r>
    </w:p>
    <w:sectPr w:rsidR="00A75E21" w:rsidRPr="00A75E21">
      <w:footerReference w:type="default" r:id="rId10"/>
      <w:headerReference w:type="first" r:id="rId11"/>
      <w:pgSz w:w="11907" w:h="16839" w:code="9"/>
      <w:pgMar w:top="720" w:right="1440" w:bottom="180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907E9" w:rsidRDefault="005907E9">
      <w:r>
        <w:separator/>
      </w:r>
    </w:p>
    <w:p w:rsidR="005907E9" w:rsidRDefault="005907E9"/>
  </w:endnote>
  <w:endnote w:type="continuationSeparator" w:id="0">
    <w:p w:rsidR="005907E9" w:rsidRDefault="005907E9">
      <w:r>
        <w:continuationSeparator/>
      </w:r>
    </w:p>
    <w:p w:rsidR="005907E9" w:rsidRDefault="005907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006997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5334" w:rsidRDefault="001C74E7">
        <w:pPr>
          <w:pStyle w:val="Pieddepag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907E9" w:rsidRDefault="005907E9">
      <w:r>
        <w:separator/>
      </w:r>
    </w:p>
    <w:p w:rsidR="005907E9" w:rsidRDefault="005907E9"/>
  </w:footnote>
  <w:footnote w:type="continuationSeparator" w:id="0">
    <w:p w:rsidR="005907E9" w:rsidRDefault="005907E9">
      <w:r>
        <w:continuationSeparator/>
      </w:r>
    </w:p>
    <w:p w:rsidR="005907E9" w:rsidRDefault="005907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762EE" w:rsidRDefault="0053560F">
    <w:pPr>
      <w:pStyle w:val="En-tte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587B0F38" wp14:editId="0403B83B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32"/>
                              <w:szCs w:val="32"/>
                            </w:rPr>
                            <w:alias w:val="Titr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53560F" w:rsidRDefault="0053560F">
                              <w:pPr>
                                <w:pStyle w:val="En-tte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 w:rsidRPr="0053560F">
                                <w:rPr>
                                  <w:caps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reunion du GT jardin    </w:t>
                              </w:r>
                              <w:r w:rsidR="00004C77">
                                <w:rPr>
                                  <w:caps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jeudi </w:t>
                              </w:r>
                              <w:r w:rsidR="00C65232">
                                <w:rPr>
                                  <w:caps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6440FB">
                                <w:rPr>
                                  <w:caps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22 </w:t>
                              </w:r>
                              <w:r w:rsidR="004619A4">
                                <w:rPr>
                                  <w:caps/>
                                  <w:color w:val="FFFFFF" w:themeColor="background1"/>
                                  <w:sz w:val="32"/>
                                  <w:szCs w:val="32"/>
                                </w:rPr>
                                <w:t>OCTOBRE</w:t>
                              </w:r>
                              <w:r w:rsidR="002334C5">
                                <w:rPr>
                                  <w:caps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C65232">
                                <w:rPr>
                                  <w:caps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 w:rsidR="00004C77">
                                <w:rPr>
                                  <w:caps/>
                                  <w:color w:val="FFFFFF" w:themeColor="background1"/>
                                  <w:sz w:val="32"/>
                                  <w:szCs w:val="32"/>
                                </w:rPr>
                                <w:t>2020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587B0F38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" o:allowoverlap="f" fillcolor="#731c3f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  <w:sz w:val="32"/>
                        <w:szCs w:val="32"/>
                      </w:rPr>
                      <w:alias w:val="Titr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53560F" w:rsidRDefault="0053560F">
                        <w:pPr>
                          <w:pStyle w:val="En-tte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 w:rsidRPr="0053560F">
                          <w:rPr>
                            <w:caps/>
                            <w:color w:val="FFFFFF" w:themeColor="background1"/>
                            <w:sz w:val="32"/>
                            <w:szCs w:val="32"/>
                          </w:rPr>
                          <w:t xml:space="preserve">reunion du GT jardin    </w:t>
                        </w:r>
                        <w:r w:rsidR="00004C77">
                          <w:rPr>
                            <w:caps/>
                            <w:color w:val="FFFFFF" w:themeColor="background1"/>
                            <w:sz w:val="32"/>
                            <w:szCs w:val="32"/>
                          </w:rPr>
                          <w:t xml:space="preserve">jeudi </w:t>
                        </w:r>
                        <w:r w:rsidR="00C65232">
                          <w:rPr>
                            <w:caps/>
                            <w:color w:val="FFFFFF" w:themeColor="background1"/>
                            <w:sz w:val="32"/>
                            <w:szCs w:val="32"/>
                          </w:rPr>
                          <w:t xml:space="preserve"> </w:t>
                        </w:r>
                        <w:r w:rsidR="006440FB">
                          <w:rPr>
                            <w:caps/>
                            <w:color w:val="FFFFFF" w:themeColor="background1"/>
                            <w:sz w:val="32"/>
                            <w:szCs w:val="32"/>
                          </w:rPr>
                          <w:t xml:space="preserve">22 </w:t>
                        </w:r>
                        <w:r w:rsidR="004619A4">
                          <w:rPr>
                            <w:caps/>
                            <w:color w:val="FFFFFF" w:themeColor="background1"/>
                            <w:sz w:val="32"/>
                            <w:szCs w:val="32"/>
                          </w:rPr>
                          <w:t>OCTOBRE</w:t>
                        </w:r>
                        <w:r w:rsidR="002334C5">
                          <w:rPr>
                            <w:caps/>
                            <w:color w:val="FFFFFF" w:themeColor="background1"/>
                            <w:sz w:val="32"/>
                            <w:szCs w:val="32"/>
                          </w:rPr>
                          <w:t xml:space="preserve"> </w:t>
                        </w:r>
                        <w:r w:rsidR="00C65232">
                          <w:rPr>
                            <w:caps/>
                            <w:color w:val="FFFFFF" w:themeColor="background1"/>
                            <w:sz w:val="32"/>
                            <w:szCs w:val="32"/>
                          </w:rPr>
                          <w:t xml:space="preserve">  </w:t>
                        </w:r>
                        <w:r w:rsidR="00004C77">
                          <w:rPr>
                            <w:caps/>
                            <w:color w:val="FFFFFF" w:themeColor="background1"/>
                            <w:sz w:val="32"/>
                            <w:szCs w:val="32"/>
                          </w:rPr>
                          <w:t>2020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930A86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0C2EA9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4106D6B"/>
    <w:multiLevelType w:val="hybridMultilevel"/>
    <w:tmpl w:val="B784D9E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9E34A1F"/>
    <w:multiLevelType w:val="hybridMultilevel"/>
    <w:tmpl w:val="9CAE50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06CDF"/>
    <w:multiLevelType w:val="hybridMultilevel"/>
    <w:tmpl w:val="274E38A0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C067E2"/>
    <w:multiLevelType w:val="hybridMultilevel"/>
    <w:tmpl w:val="C3A87AD2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6AC53BF"/>
    <w:multiLevelType w:val="hybridMultilevel"/>
    <w:tmpl w:val="2FC04D2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663999"/>
    <w:multiLevelType w:val="hybridMultilevel"/>
    <w:tmpl w:val="B3CE790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FE4FE3"/>
    <w:multiLevelType w:val="hybridMultilevel"/>
    <w:tmpl w:val="09FA1902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F765F76"/>
    <w:multiLevelType w:val="hybridMultilevel"/>
    <w:tmpl w:val="6D42D412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52D0677"/>
    <w:multiLevelType w:val="hybridMultilevel"/>
    <w:tmpl w:val="1992663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524A92"/>
    <w:multiLevelType w:val="hybridMultilevel"/>
    <w:tmpl w:val="F48A03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D42F65"/>
    <w:multiLevelType w:val="hybridMultilevel"/>
    <w:tmpl w:val="DD42CEAC"/>
    <w:lvl w:ilvl="0" w:tplc="040C0003">
      <w:start w:val="1"/>
      <w:numFmt w:val="bullet"/>
      <w:lvlText w:val="o"/>
      <w:lvlJc w:val="left"/>
      <w:pPr>
        <w:ind w:left="722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3" w15:restartNumberingAfterBreak="0">
    <w:nsid w:val="68AB4355"/>
    <w:multiLevelType w:val="hybridMultilevel"/>
    <w:tmpl w:val="0B203272"/>
    <w:lvl w:ilvl="0" w:tplc="CE0E85FE">
      <w:start w:val="1"/>
      <w:numFmt w:val="decimal"/>
      <w:pStyle w:val="Listenumros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6A6A26"/>
    <w:multiLevelType w:val="hybridMultilevel"/>
    <w:tmpl w:val="E0048CD2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5A8733A"/>
    <w:multiLevelType w:val="hybridMultilevel"/>
    <w:tmpl w:val="ACC6BCEE"/>
    <w:lvl w:ilvl="0" w:tplc="A78AD9E8">
      <w:start w:val="1"/>
      <w:numFmt w:val="bullet"/>
      <w:pStyle w:val="Listepuce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13"/>
  </w:num>
  <w:num w:numId="5">
    <w:abstractNumId w:val="15"/>
  </w:num>
  <w:num w:numId="6">
    <w:abstractNumId w:val="9"/>
  </w:num>
  <w:num w:numId="7">
    <w:abstractNumId w:val="5"/>
  </w:num>
  <w:num w:numId="8">
    <w:abstractNumId w:val="8"/>
  </w:num>
  <w:num w:numId="9">
    <w:abstractNumId w:val="7"/>
  </w:num>
  <w:num w:numId="10">
    <w:abstractNumId w:val="14"/>
  </w:num>
  <w:num w:numId="11">
    <w:abstractNumId w:val="2"/>
  </w:num>
  <w:num w:numId="12">
    <w:abstractNumId w:val="10"/>
  </w:num>
  <w:num w:numId="13">
    <w:abstractNumId w:val="3"/>
  </w:num>
  <w:num w:numId="14">
    <w:abstractNumId w:val="12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proofState w:spelling="clean" w:grammar="clean"/>
  <w:attachedTemplate r:id="rId1"/>
  <w:defaultTabStop w:val="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2EE"/>
    <w:rsid w:val="00004C77"/>
    <w:rsid w:val="000537DD"/>
    <w:rsid w:val="00064885"/>
    <w:rsid w:val="00066361"/>
    <w:rsid w:val="000829D1"/>
    <w:rsid w:val="0009207C"/>
    <w:rsid w:val="00092E4A"/>
    <w:rsid w:val="0009359B"/>
    <w:rsid w:val="000B39D0"/>
    <w:rsid w:val="000C20F5"/>
    <w:rsid w:val="000E17A2"/>
    <w:rsid w:val="00106B03"/>
    <w:rsid w:val="001329A8"/>
    <w:rsid w:val="001431EF"/>
    <w:rsid w:val="001604B9"/>
    <w:rsid w:val="00160798"/>
    <w:rsid w:val="00172630"/>
    <w:rsid w:val="001A4F20"/>
    <w:rsid w:val="001C6803"/>
    <w:rsid w:val="001C74E7"/>
    <w:rsid w:val="001E4B95"/>
    <w:rsid w:val="002012F7"/>
    <w:rsid w:val="00201812"/>
    <w:rsid w:val="002334C5"/>
    <w:rsid w:val="0023468F"/>
    <w:rsid w:val="0024099B"/>
    <w:rsid w:val="002577E8"/>
    <w:rsid w:val="00285D17"/>
    <w:rsid w:val="00287C55"/>
    <w:rsid w:val="002C12AB"/>
    <w:rsid w:val="002D0BE4"/>
    <w:rsid w:val="002D12A0"/>
    <w:rsid w:val="002D298C"/>
    <w:rsid w:val="003000DC"/>
    <w:rsid w:val="003307D2"/>
    <w:rsid w:val="00333087"/>
    <w:rsid w:val="003452B1"/>
    <w:rsid w:val="0036199E"/>
    <w:rsid w:val="003762EE"/>
    <w:rsid w:val="003E0EA2"/>
    <w:rsid w:val="003E4220"/>
    <w:rsid w:val="00413526"/>
    <w:rsid w:val="00421A9D"/>
    <w:rsid w:val="004340DD"/>
    <w:rsid w:val="004619A4"/>
    <w:rsid w:val="0047599C"/>
    <w:rsid w:val="0048390C"/>
    <w:rsid w:val="004A0E19"/>
    <w:rsid w:val="004B7C6C"/>
    <w:rsid w:val="004C7032"/>
    <w:rsid w:val="004F5735"/>
    <w:rsid w:val="00526ED3"/>
    <w:rsid w:val="0053287C"/>
    <w:rsid w:val="0053560F"/>
    <w:rsid w:val="00563587"/>
    <w:rsid w:val="005731AE"/>
    <w:rsid w:val="005777DC"/>
    <w:rsid w:val="005907E9"/>
    <w:rsid w:val="005C52E7"/>
    <w:rsid w:val="005D5529"/>
    <w:rsid w:val="005E1AB5"/>
    <w:rsid w:val="00616C3E"/>
    <w:rsid w:val="006429FB"/>
    <w:rsid w:val="006440FB"/>
    <w:rsid w:val="00652940"/>
    <w:rsid w:val="00652F08"/>
    <w:rsid w:val="00654287"/>
    <w:rsid w:val="00654BDB"/>
    <w:rsid w:val="00657B80"/>
    <w:rsid w:val="00657FB7"/>
    <w:rsid w:val="006A2D49"/>
    <w:rsid w:val="006A3DE5"/>
    <w:rsid w:val="006F7082"/>
    <w:rsid w:val="00704E29"/>
    <w:rsid w:val="0073386F"/>
    <w:rsid w:val="00734A8C"/>
    <w:rsid w:val="007570E1"/>
    <w:rsid w:val="007919C1"/>
    <w:rsid w:val="00794555"/>
    <w:rsid w:val="00794594"/>
    <w:rsid w:val="007E0134"/>
    <w:rsid w:val="007E0BCE"/>
    <w:rsid w:val="0081261C"/>
    <w:rsid w:val="008403BE"/>
    <w:rsid w:val="00844774"/>
    <w:rsid w:val="00862696"/>
    <w:rsid w:val="008855B8"/>
    <w:rsid w:val="00916FCF"/>
    <w:rsid w:val="00953140"/>
    <w:rsid w:val="009720FD"/>
    <w:rsid w:val="009D4A7D"/>
    <w:rsid w:val="009F46B1"/>
    <w:rsid w:val="00A06851"/>
    <w:rsid w:val="00A13A07"/>
    <w:rsid w:val="00A46B56"/>
    <w:rsid w:val="00A75E21"/>
    <w:rsid w:val="00A7706C"/>
    <w:rsid w:val="00A83F02"/>
    <w:rsid w:val="00AE27E3"/>
    <w:rsid w:val="00AF4E4C"/>
    <w:rsid w:val="00B50D91"/>
    <w:rsid w:val="00B5435F"/>
    <w:rsid w:val="00B71CDB"/>
    <w:rsid w:val="00B758AE"/>
    <w:rsid w:val="00B8004D"/>
    <w:rsid w:val="00BA284A"/>
    <w:rsid w:val="00BA6CCF"/>
    <w:rsid w:val="00BB75AB"/>
    <w:rsid w:val="00C612E8"/>
    <w:rsid w:val="00C65232"/>
    <w:rsid w:val="00C738F0"/>
    <w:rsid w:val="00C74D2E"/>
    <w:rsid w:val="00C91AA1"/>
    <w:rsid w:val="00C96786"/>
    <w:rsid w:val="00C97ECE"/>
    <w:rsid w:val="00CA315A"/>
    <w:rsid w:val="00CB4539"/>
    <w:rsid w:val="00CC10C1"/>
    <w:rsid w:val="00D3072F"/>
    <w:rsid w:val="00D430A5"/>
    <w:rsid w:val="00D46DF6"/>
    <w:rsid w:val="00D535D8"/>
    <w:rsid w:val="00DA1CBC"/>
    <w:rsid w:val="00DC04D2"/>
    <w:rsid w:val="00E30016"/>
    <w:rsid w:val="00E33D42"/>
    <w:rsid w:val="00E51C54"/>
    <w:rsid w:val="00E540B4"/>
    <w:rsid w:val="00E54F36"/>
    <w:rsid w:val="00E64880"/>
    <w:rsid w:val="00E64A73"/>
    <w:rsid w:val="00E71C79"/>
    <w:rsid w:val="00E907B5"/>
    <w:rsid w:val="00ED28F4"/>
    <w:rsid w:val="00ED7064"/>
    <w:rsid w:val="00EE12F7"/>
    <w:rsid w:val="00EE2A95"/>
    <w:rsid w:val="00EF54AF"/>
    <w:rsid w:val="00F02D31"/>
    <w:rsid w:val="00F52222"/>
    <w:rsid w:val="00F65334"/>
    <w:rsid w:val="00F66372"/>
    <w:rsid w:val="00FD2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92F922"/>
  <w15:chartTrackingRefBased/>
  <w15:docId w15:val="{BE087C78-B471-4646-9CB5-8A9A57CE1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fr-FR"/>
      </w:rPr>
    </w:rPrDefault>
    <w:pPrDefault>
      <w:pPr>
        <w:spacing w:before="100" w:before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20F5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0C20F5"/>
    <w:pPr>
      <w:pBdr>
        <w:top w:val="single" w:sz="24" w:space="0" w:color="731C3F" w:themeColor="accent1"/>
        <w:left w:val="single" w:sz="24" w:space="0" w:color="731C3F" w:themeColor="accent1"/>
        <w:bottom w:val="single" w:sz="24" w:space="0" w:color="731C3F" w:themeColor="accent1"/>
        <w:right w:val="single" w:sz="24" w:space="0" w:color="731C3F" w:themeColor="accent1"/>
      </w:pBdr>
      <w:shd w:val="clear" w:color="auto" w:fill="731C3F" w:themeFill="accent1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C20F5"/>
    <w:pPr>
      <w:pBdr>
        <w:top w:val="single" w:sz="24" w:space="0" w:color="F0C3D5" w:themeColor="accent1" w:themeTint="33"/>
        <w:left w:val="single" w:sz="24" w:space="0" w:color="F0C3D5" w:themeColor="accent1" w:themeTint="33"/>
        <w:bottom w:val="single" w:sz="24" w:space="0" w:color="F0C3D5" w:themeColor="accent1" w:themeTint="33"/>
        <w:right w:val="single" w:sz="24" w:space="0" w:color="F0C3D5" w:themeColor="accent1" w:themeTint="33"/>
      </w:pBdr>
      <w:shd w:val="clear" w:color="auto" w:fill="F0C3D5" w:themeFill="accent1" w:themeFillTint="33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C20F5"/>
    <w:pPr>
      <w:pBdr>
        <w:top w:val="single" w:sz="6" w:space="2" w:color="731C3F" w:themeColor="accent1"/>
        <w:left w:val="single" w:sz="6" w:space="2" w:color="731C3F" w:themeColor="accent1"/>
      </w:pBdr>
      <w:spacing w:before="300"/>
      <w:outlineLvl w:val="2"/>
    </w:pPr>
    <w:rPr>
      <w:caps/>
      <w:color w:val="390E1F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C20F5"/>
    <w:pPr>
      <w:pBdr>
        <w:top w:val="dotted" w:sz="6" w:space="2" w:color="731C3F" w:themeColor="accent1"/>
        <w:left w:val="dotted" w:sz="6" w:space="2" w:color="731C3F" w:themeColor="accent1"/>
      </w:pBdr>
      <w:spacing w:before="300"/>
      <w:outlineLvl w:val="3"/>
    </w:pPr>
    <w:rPr>
      <w:caps/>
      <w:color w:val="56152F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C20F5"/>
    <w:pPr>
      <w:pBdr>
        <w:bottom w:val="single" w:sz="6" w:space="1" w:color="731C3F" w:themeColor="accent1"/>
      </w:pBdr>
      <w:spacing w:before="300"/>
      <w:outlineLvl w:val="4"/>
    </w:pPr>
    <w:rPr>
      <w:caps/>
      <w:color w:val="56152F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C20F5"/>
    <w:pPr>
      <w:pBdr>
        <w:bottom w:val="dotted" w:sz="6" w:space="1" w:color="731C3F" w:themeColor="accent1"/>
      </w:pBdr>
      <w:spacing w:before="300"/>
      <w:outlineLvl w:val="5"/>
    </w:pPr>
    <w:rPr>
      <w:caps/>
      <w:color w:val="56152F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C20F5"/>
    <w:pPr>
      <w:spacing w:before="300"/>
      <w:outlineLvl w:val="6"/>
    </w:pPr>
    <w:rPr>
      <w:caps/>
      <w:color w:val="56152F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C20F5"/>
    <w:pPr>
      <w:spacing w:before="30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C20F5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puces">
    <w:name w:val="List Bullet"/>
    <w:basedOn w:val="Normal"/>
    <w:uiPriority w:val="9"/>
    <w:qFormat/>
    <w:pPr>
      <w:numPr>
        <w:numId w:val="5"/>
      </w:numPr>
    </w:pPr>
  </w:style>
  <w:style w:type="character" w:customStyle="1" w:styleId="Titre1Car">
    <w:name w:val="Titre 1 Car"/>
    <w:basedOn w:val="Policepardfaut"/>
    <w:link w:val="Titre1"/>
    <w:uiPriority w:val="9"/>
    <w:rsid w:val="000C20F5"/>
    <w:rPr>
      <w:b/>
      <w:bCs/>
      <w:caps/>
      <w:color w:val="FFFFFF" w:themeColor="background1"/>
      <w:spacing w:val="15"/>
      <w:shd w:val="clear" w:color="auto" w:fill="731C3F" w:themeFill="accent1"/>
    </w:rPr>
  </w:style>
  <w:style w:type="paragraph" w:styleId="Listenumros">
    <w:name w:val="List Number"/>
    <w:basedOn w:val="Normal"/>
    <w:uiPriority w:val="9"/>
    <w:pPr>
      <w:numPr>
        <w:numId w:val="4"/>
      </w:numPr>
    </w:pPr>
  </w:style>
  <w:style w:type="paragraph" w:styleId="En-tte">
    <w:name w:val="header"/>
    <w:basedOn w:val="Normal"/>
    <w:link w:val="En-tteCar"/>
    <w:uiPriority w:val="99"/>
    <w:unhideWhenUsed/>
    <w:qFormat/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qFormat/>
  </w:style>
  <w:style w:type="character" w:customStyle="1" w:styleId="PieddepageCar">
    <w:name w:val="Pied de page Car"/>
    <w:basedOn w:val="Policepardfaut"/>
    <w:link w:val="Pieddepage"/>
    <w:uiPriority w:val="99"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next w:val="Normal"/>
    <w:link w:val="TitreCar"/>
    <w:uiPriority w:val="10"/>
    <w:qFormat/>
    <w:rsid w:val="000C20F5"/>
    <w:pPr>
      <w:spacing w:before="720"/>
    </w:pPr>
    <w:rPr>
      <w:caps/>
      <w:color w:val="731C3F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0C20F5"/>
    <w:rPr>
      <w:caps/>
      <w:color w:val="731C3F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C20F5"/>
    <w:pPr>
      <w:spacing w:after="1000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0C20F5"/>
    <w:rPr>
      <w:caps/>
      <w:color w:val="595959" w:themeColor="text1" w:themeTint="A6"/>
      <w:spacing w:val="10"/>
      <w:sz w:val="24"/>
      <w:szCs w:val="24"/>
    </w:rPr>
  </w:style>
  <w:style w:type="character" w:styleId="Rfrenceintense">
    <w:name w:val="Intense Reference"/>
    <w:uiPriority w:val="32"/>
    <w:qFormat/>
    <w:rsid w:val="000C20F5"/>
    <w:rPr>
      <w:b/>
      <w:bCs/>
      <w:i/>
      <w:iCs/>
      <w:caps/>
      <w:color w:val="731C3F" w:themeColor="accent1"/>
    </w:rPr>
  </w:style>
  <w:style w:type="character" w:styleId="Titredulivre">
    <w:name w:val="Book Title"/>
    <w:uiPriority w:val="33"/>
    <w:qFormat/>
    <w:rsid w:val="000C20F5"/>
    <w:rPr>
      <w:b/>
      <w:bCs/>
      <w:i/>
      <w:iCs/>
      <w:spacing w:val="9"/>
    </w:rPr>
  </w:style>
  <w:style w:type="character" w:customStyle="1" w:styleId="Titre2Car">
    <w:name w:val="Titre 2 Car"/>
    <w:basedOn w:val="Policepardfaut"/>
    <w:link w:val="Titre2"/>
    <w:uiPriority w:val="9"/>
    <w:rsid w:val="000C20F5"/>
    <w:rPr>
      <w:caps/>
      <w:spacing w:val="15"/>
      <w:shd w:val="clear" w:color="auto" w:fill="F0C3D5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0C20F5"/>
    <w:rPr>
      <w:caps/>
      <w:color w:val="390E1F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0C20F5"/>
    <w:rPr>
      <w:caps/>
      <w:color w:val="56152F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0C20F5"/>
    <w:rPr>
      <w:caps/>
      <w:color w:val="56152F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0C20F5"/>
    <w:rPr>
      <w:caps/>
      <w:color w:val="56152F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0C20F5"/>
    <w:rPr>
      <w:caps/>
      <w:color w:val="56152F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0C20F5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0C20F5"/>
    <w:rPr>
      <w:i/>
      <w:caps/>
      <w:spacing w:val="10"/>
      <w:sz w:val="18"/>
      <w:szCs w:val="18"/>
    </w:rPr>
  </w:style>
  <w:style w:type="character" w:styleId="Accentuationlgre">
    <w:name w:val="Subtle Emphasis"/>
    <w:uiPriority w:val="19"/>
    <w:qFormat/>
    <w:rsid w:val="000C20F5"/>
    <w:rPr>
      <w:i/>
      <w:iCs/>
      <w:color w:val="390E1F" w:themeColor="accent1" w:themeShade="7F"/>
    </w:rPr>
  </w:style>
  <w:style w:type="character" w:styleId="Accentuation">
    <w:name w:val="Emphasis"/>
    <w:uiPriority w:val="20"/>
    <w:qFormat/>
    <w:rsid w:val="000C20F5"/>
    <w:rPr>
      <w:caps/>
      <w:color w:val="390E1F" w:themeColor="accent1" w:themeShade="7F"/>
      <w:spacing w:val="5"/>
    </w:rPr>
  </w:style>
  <w:style w:type="character" w:styleId="Accentuationintense">
    <w:name w:val="Intense Emphasis"/>
    <w:uiPriority w:val="21"/>
    <w:qFormat/>
    <w:rsid w:val="000C20F5"/>
    <w:rPr>
      <w:b/>
      <w:bCs/>
      <w:caps/>
      <w:color w:val="390E1F" w:themeColor="accent1" w:themeShade="7F"/>
      <w:spacing w:val="10"/>
    </w:rPr>
  </w:style>
  <w:style w:type="character" w:styleId="lev">
    <w:name w:val="Strong"/>
    <w:uiPriority w:val="22"/>
    <w:qFormat/>
    <w:rsid w:val="000C20F5"/>
    <w:rPr>
      <w:b/>
      <w:bCs/>
    </w:rPr>
  </w:style>
  <w:style w:type="paragraph" w:styleId="Citation">
    <w:name w:val="Quote"/>
    <w:basedOn w:val="Normal"/>
    <w:next w:val="Normal"/>
    <w:link w:val="CitationCar"/>
    <w:uiPriority w:val="29"/>
    <w:qFormat/>
    <w:rsid w:val="000C20F5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0C20F5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C20F5"/>
    <w:pPr>
      <w:pBdr>
        <w:top w:val="single" w:sz="4" w:space="10" w:color="731C3F" w:themeColor="accent1"/>
        <w:left w:val="single" w:sz="4" w:space="10" w:color="731C3F" w:themeColor="accent1"/>
      </w:pBdr>
      <w:ind w:left="1296" w:right="1152"/>
      <w:jc w:val="both"/>
    </w:pPr>
    <w:rPr>
      <w:i/>
      <w:iCs/>
      <w:color w:val="731C3F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C20F5"/>
    <w:rPr>
      <w:i/>
      <w:iCs/>
      <w:color w:val="731C3F" w:themeColor="accent1"/>
      <w:sz w:val="20"/>
      <w:szCs w:val="20"/>
    </w:rPr>
  </w:style>
  <w:style w:type="character" w:styleId="Rfrencelgre">
    <w:name w:val="Subtle Reference"/>
    <w:uiPriority w:val="31"/>
    <w:qFormat/>
    <w:rsid w:val="000C20F5"/>
    <w:rPr>
      <w:b/>
      <w:bCs/>
      <w:color w:val="731C3F" w:themeColor="accent1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0C20F5"/>
    <w:rPr>
      <w:b/>
      <w:bCs/>
      <w:color w:val="56152F" w:themeColor="accent1" w:themeShade="BF"/>
      <w:sz w:val="16"/>
      <w:szCs w:val="16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C20F5"/>
    <w:pPr>
      <w:outlineLvl w:val="9"/>
    </w:pPr>
  </w:style>
  <w:style w:type="character" w:styleId="Lienhypertexte">
    <w:name w:val="Hyperlink"/>
    <w:basedOn w:val="Policepardfaut"/>
    <w:uiPriority w:val="99"/>
    <w:unhideWhenUsed/>
    <w:rPr>
      <w:color w:val="731C3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0C20F5"/>
    <w:pPr>
      <w:ind w:left="720"/>
      <w:contextualSpacing/>
    </w:pPr>
  </w:style>
  <w:style w:type="paragraph" w:styleId="Sansinterligne">
    <w:name w:val="No Spacing"/>
    <w:basedOn w:val="Normal"/>
    <w:link w:val="SansinterligneCar"/>
    <w:uiPriority w:val="1"/>
    <w:qFormat/>
    <w:rsid w:val="000C20F5"/>
    <w:pPr>
      <w:spacing w:before="0"/>
    </w:pPr>
  </w:style>
  <w:style w:type="character" w:customStyle="1" w:styleId="SansinterligneCar">
    <w:name w:val="Sans interligne Car"/>
    <w:basedOn w:val="Policepardfaut"/>
    <w:link w:val="Sansinterligne"/>
    <w:uiPriority w:val="1"/>
    <w:rsid w:val="000C20F5"/>
    <w:rPr>
      <w:sz w:val="20"/>
      <w:szCs w:val="20"/>
    </w:rPr>
  </w:style>
  <w:style w:type="character" w:customStyle="1" w:styleId="apple-converted-space">
    <w:name w:val="apple-converted-space"/>
    <w:basedOn w:val="Policepardfaut"/>
    <w:rsid w:val="003E0E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8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0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42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user/Library/Containers/com.microsoft.Word/Data/Library/Application%20Support/Microsoft/Office/16.0/DTS/fr-FR%7b46CBD5F1-18DD-304F-9802-CC31D70D4BCB%7d/%7b0C2661DA-9F1A-6D46-BF79-2249B8B4CF66%7dtf10002086.dotx" TargetMode="External"/></Relationships>
</file>

<file path=word/theme/theme1.xml><?xml version="1.0" encoding="utf-8"?>
<a:theme xmlns:a="http://schemas.openxmlformats.org/drawingml/2006/main" name="Office Theme">
  <a:themeElements>
    <a:clrScheme name="Notes">
      <a:dk1>
        <a:sysClr val="windowText" lastClr="000000"/>
      </a:dk1>
      <a:lt1>
        <a:sysClr val="window" lastClr="FFFFFF"/>
      </a:lt1>
      <a:dk2>
        <a:srgbClr val="37030F"/>
      </a:dk2>
      <a:lt2>
        <a:srgbClr val="DEE4C3"/>
      </a:lt2>
      <a:accent1>
        <a:srgbClr val="731C3F"/>
      </a:accent1>
      <a:accent2>
        <a:srgbClr val="214C5E"/>
      </a:accent2>
      <a:accent3>
        <a:srgbClr val="62C7AD"/>
      </a:accent3>
      <a:accent4>
        <a:srgbClr val="56152F"/>
      </a:accent4>
      <a:accent5>
        <a:srgbClr val="D87330"/>
      </a:accent5>
      <a:accent6>
        <a:srgbClr val="DEBC53"/>
      </a:accent6>
      <a:hlink>
        <a:srgbClr val="731C3F"/>
      </a:hlink>
      <a:folHlink>
        <a:srgbClr val="214C5E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{0C2661DA-9F1A-6D46-BF79-2249B8B4CF66}tf10002086.dotx</Template>
  <TotalTime>35</TotalTime>
  <Pages>2</Pages>
  <Words>126</Words>
  <Characters>695</Characters>
  <Application>Microsoft Office Word</Application>
  <DocSecurity>0</DocSecurity>
  <Lines>5</Lines>
  <Paragraphs>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>reunion du GT jardin    jeudi  15   OCTOBRE   2020</vt:lpstr>
      <vt:lpstr/>
      <vt:lpstr>&lt;Lorem Ipsum&gt;</vt:lpstr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reunion du GT jardin    jeudi  22 OCTOBRE   2020</dc:title>
  <dc:subject/>
  <dc:creator>Microsoft Office User</dc:creator>
  <cp:keywords/>
  <dc:description/>
  <cp:lastModifiedBy>Claude Jeanneau</cp:lastModifiedBy>
  <cp:revision>7</cp:revision>
  <dcterms:created xsi:type="dcterms:W3CDTF">2020-10-22T16:15:00Z</dcterms:created>
  <dcterms:modified xsi:type="dcterms:W3CDTF">2020-10-22T17:24:00Z</dcterms:modified>
</cp:coreProperties>
</file>